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74130F" w:rsidRPr="00CC6030" w:rsidRDefault="00384185" w:rsidP="00BE7C07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BE7C07">
        <w:rPr>
          <w:rFonts w:hint="cs"/>
          <w:b/>
          <w:bCs/>
          <w:u w:val="single"/>
          <w:rtl/>
        </w:rPr>
        <w:t>27.02.2012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916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1275"/>
        <w:gridCol w:w="1514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900A6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17</w:t>
            </w:r>
            <w:r w:rsidR="00BE7C07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900A6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דיגום רכבי פיזור הפגנות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מכת"ז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5315DB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12 חודשים + אופציה </w:t>
            </w:r>
            <w:r w:rsidR="00A21E00">
              <w:rPr>
                <w:rFonts w:hint="cs"/>
                <w:rtl/>
              </w:rPr>
              <w:t>ל</w:t>
            </w:r>
            <w:r w:rsidR="000E0596">
              <w:rPr>
                <w:rFonts w:hint="cs"/>
                <w:rtl/>
              </w:rPr>
              <w:t>שנתיים</w:t>
            </w:r>
            <w:r w:rsidR="00A21E00">
              <w:rPr>
                <w:rFonts w:hint="cs"/>
                <w:rtl/>
              </w:rPr>
              <w:t xml:space="preserve"> נ</w:t>
            </w:r>
            <w:r>
              <w:rPr>
                <w:rFonts w:hint="cs"/>
                <w:rtl/>
              </w:rPr>
              <w:t>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0E0596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 w:rsidR="00A21E00">
              <w:rPr>
                <w:rFonts w:hint="cs"/>
                <w:rtl/>
              </w:rPr>
              <w:t>0</w:t>
            </w:r>
            <w:r w:rsidR="005315DB">
              <w:rPr>
                <w:rFonts w:hint="cs"/>
                <w:rtl/>
              </w:rPr>
              <w:t>0</w:t>
            </w:r>
            <w:r w:rsidR="00E01FE2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DC" w:rsidRDefault="00900A69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דורון כהן</w:t>
            </w:r>
            <w:r w:rsidR="00E01FE2">
              <w:rPr>
                <w:rFonts w:hint="cs"/>
                <w:rtl/>
              </w:rPr>
              <w:t xml:space="preserve">   </w:t>
            </w:r>
            <w:r w:rsidR="00E913DC">
              <w:rPr>
                <w:rFonts w:hint="cs"/>
                <w:rtl/>
              </w:rPr>
              <w:t xml:space="preserve"> טל' </w:t>
            </w:r>
          </w:p>
          <w:p w:rsidR="00DA48BA" w:rsidRPr="00102BFB" w:rsidRDefault="00E913DC" w:rsidP="00DA48B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900A69">
              <w:rPr>
                <w:rFonts w:hint="cs"/>
                <w:rtl/>
              </w:rPr>
              <w:t>439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900A69" w:rsidP="000E059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17.04</w:t>
            </w:r>
            <w:r w:rsidR="00BE7C07">
              <w:rPr>
                <w:rFonts w:hint="cs"/>
                <w:rtl/>
              </w:rPr>
              <w:t>.12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B" w:rsidRDefault="00900A69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42</w:t>
            </w:r>
            <w:r w:rsidR="00BE7C07">
              <w:rPr>
                <w:rFonts w:hint="cs"/>
                <w:rtl/>
              </w:rPr>
              <w:t>,500</w:t>
            </w:r>
            <w:r w:rsidR="00A21E00">
              <w:rPr>
                <w:rFonts w:hint="cs"/>
                <w:rtl/>
              </w:rPr>
              <w:t xml:space="preserve"> ש"ח בתוקף עד </w:t>
            </w:r>
            <w:r>
              <w:rPr>
                <w:rFonts w:hint="cs"/>
                <w:rtl/>
              </w:rPr>
              <w:t>17.07</w:t>
            </w:r>
            <w:r w:rsidR="00A21E00">
              <w:rPr>
                <w:rFonts w:hint="cs"/>
                <w:rtl/>
              </w:rPr>
              <w:t>.12</w:t>
            </w:r>
          </w:p>
        </w:tc>
      </w:tr>
      <w:tr w:rsidR="006B554F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4F" w:rsidRDefault="006B554F" w:rsidP="006B554F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BE7C07" w:rsidRDefault="00900A69" w:rsidP="00057985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 xml:space="preserve">למציע נסיון מצטבר </w:t>
            </w:r>
            <w:r w:rsidR="00057985">
              <w:rPr>
                <w:rFonts w:hint="cs"/>
                <w:rtl/>
              </w:rPr>
              <w:t>כמפורט במסמכי המכרז.</w:t>
            </w:r>
          </w:p>
          <w:p w:rsidR="00156095" w:rsidRDefault="00156095" w:rsidP="00BE7C07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>למציע היקף התקשרות שנתית של 1,000,000 ₪ כולל מע"מ בכל שנה לפחות, בכל אחת מ-3 השנים 2008-2010 הנובע מהפעילויות הנ"ל</w:t>
            </w:r>
          </w:p>
          <w:p w:rsidR="008607CD" w:rsidRDefault="00156095" w:rsidP="008607CD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השתתפות </w:t>
            </w:r>
            <w:r w:rsidRPr="00156095">
              <w:rPr>
                <w:rFonts w:hint="cs"/>
                <w:u w:val="single"/>
                <w:rtl/>
              </w:rPr>
              <w:t>חובה</w:t>
            </w:r>
            <w:r>
              <w:rPr>
                <w:rFonts w:hint="cs"/>
                <w:rtl/>
              </w:rPr>
              <w:t xml:space="preserve"> בסיור קבלנים שיתקיים בתיאום עם ק' מפרטי רכב.</w:t>
            </w:r>
          </w:p>
        </w:tc>
      </w:tr>
      <w:tr w:rsidR="008607CD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7CD" w:rsidRDefault="008607CD" w:rsidP="004E4E0D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41/2012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607CD" w:rsidRDefault="008607CD" w:rsidP="004E4E0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אספקת תערובות אתנול באוויר דחוס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607CD" w:rsidRDefault="008607CD" w:rsidP="004E4E0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D" w:rsidRDefault="008607CD" w:rsidP="004E4E0D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300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7CD" w:rsidRDefault="008607CD" w:rsidP="004E4E0D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תומר יפת    טל' </w:t>
            </w:r>
          </w:p>
          <w:p w:rsidR="008607CD" w:rsidRPr="00102BFB" w:rsidRDefault="008607CD" w:rsidP="004E4E0D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08-9124324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07CD" w:rsidRDefault="008607CD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17.04.12 שעה </w:t>
            </w:r>
          </w:p>
          <w:p w:rsidR="008607CD" w:rsidRDefault="008607CD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8607CD" w:rsidRDefault="008607CD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8607CD" w:rsidRDefault="008607CD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D" w:rsidRDefault="008607CD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5,000 ש"ח בתוקף עד 17.07.12</w:t>
            </w:r>
          </w:p>
        </w:tc>
      </w:tr>
      <w:tr w:rsidR="008607CD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D" w:rsidRDefault="008607CD" w:rsidP="004E4E0D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8607CD" w:rsidRDefault="008607CD" w:rsidP="008607CD">
            <w:pPr>
              <w:tabs>
                <w:tab w:val="left" w:pos="567"/>
              </w:tabs>
              <w:ind w:left="54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נסיו בשנים 2009-2011 לפחות בייצור ו/או שיווק גז בצילינדרים בהיקף כספי הגבוה מ-100,000 ש"ח כולל מע"מ הנובע מייצור ו/או שיווק גז בכל אחת מהשנים 2009-2011.</w:t>
            </w:r>
          </w:p>
        </w:tc>
      </w:tr>
      <w:tr w:rsidR="008607CD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7CD" w:rsidRDefault="008607CD" w:rsidP="004E4E0D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8/2012</w:t>
            </w:r>
          </w:p>
          <w:p w:rsidR="00057985" w:rsidRDefault="00057985" w:rsidP="004E4E0D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מכרז ממוכן מתפתח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607CD" w:rsidRDefault="008607CD" w:rsidP="004E4E0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מערכת </w:t>
            </w:r>
            <w:r>
              <w:rPr>
                <w:rFonts w:hint="cs"/>
              </w:rPr>
              <w:t>AFIS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607CD" w:rsidRDefault="00D33AE8" w:rsidP="004E4E0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 </w:t>
            </w:r>
            <w:r w:rsidR="008607CD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שנים + אופציה ל-7 שנים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D" w:rsidRDefault="00D33AE8" w:rsidP="004E4E0D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12,000 </w:t>
            </w:r>
            <w:r w:rsidR="008607CD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7CD" w:rsidRDefault="00D33AE8" w:rsidP="004E4E0D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שחר מנשה</w:t>
            </w:r>
            <w:r w:rsidR="008607CD">
              <w:rPr>
                <w:rFonts w:hint="cs"/>
                <w:rtl/>
              </w:rPr>
              <w:t xml:space="preserve">    טל' </w:t>
            </w:r>
          </w:p>
          <w:p w:rsidR="008607CD" w:rsidRPr="00102BFB" w:rsidRDefault="008607CD" w:rsidP="004E4E0D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08-91244</w:t>
            </w:r>
            <w:r w:rsidR="00D33AE8">
              <w:rPr>
                <w:rFonts w:hint="cs"/>
                <w:rtl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07CD" w:rsidRDefault="00D33AE8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01.05</w:t>
            </w:r>
            <w:r w:rsidR="008607CD">
              <w:rPr>
                <w:rFonts w:hint="cs"/>
                <w:rtl/>
              </w:rPr>
              <w:t xml:space="preserve">.12 שעה </w:t>
            </w:r>
          </w:p>
          <w:p w:rsidR="008607CD" w:rsidRDefault="008607CD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8607CD" w:rsidRDefault="008607CD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8607CD" w:rsidRDefault="008607CD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D" w:rsidRDefault="00D33AE8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1,000,000 </w:t>
            </w:r>
            <w:r w:rsidR="008607CD">
              <w:rPr>
                <w:rFonts w:hint="cs"/>
                <w:rtl/>
              </w:rPr>
              <w:t xml:space="preserve"> ש"ח בתוקף עד </w:t>
            </w:r>
            <w:r>
              <w:rPr>
                <w:rFonts w:hint="cs"/>
                <w:rtl/>
              </w:rPr>
              <w:t>1.12</w:t>
            </w:r>
            <w:r w:rsidR="008607CD">
              <w:rPr>
                <w:rFonts w:hint="cs"/>
                <w:rtl/>
              </w:rPr>
              <w:t>.12</w:t>
            </w:r>
          </w:p>
        </w:tc>
      </w:tr>
      <w:tr w:rsidR="008607CD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D" w:rsidRDefault="008607CD" w:rsidP="004E4E0D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2B0BFD" w:rsidRDefault="002B0BFD" w:rsidP="002B0BFD">
            <w:pPr>
              <w:numPr>
                <w:ilvl w:val="0"/>
                <w:numId w:val="39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המציע הינו יצרן של מערכות </w:t>
            </w:r>
            <w:r>
              <w:t>AFIS</w:t>
            </w:r>
            <w:r>
              <w:rPr>
                <w:rFonts w:hint="cs"/>
                <w:rtl/>
              </w:rPr>
              <w:t xml:space="preserve"> פלילי.</w:t>
            </w:r>
          </w:p>
          <w:p w:rsidR="008607CD" w:rsidRDefault="002B0BFD" w:rsidP="002B0BFD">
            <w:pPr>
              <w:numPr>
                <w:ilvl w:val="0"/>
                <w:numId w:val="39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נסיו</w:t>
            </w:r>
            <w:r w:rsidR="009D67B8">
              <w:rPr>
                <w:rFonts w:hint="cs"/>
                <w:rtl/>
              </w:rPr>
              <w:t>ן</w:t>
            </w:r>
            <w:r>
              <w:rPr>
                <w:rFonts w:hint="cs"/>
                <w:rtl/>
              </w:rPr>
              <w:t xml:space="preserve"> ב-10 שנים אחרונות לפחות בייצור, התקנה ותחזוקת מערכות </w:t>
            </w:r>
            <w:r>
              <w:t>AFIS</w:t>
            </w:r>
            <w:r>
              <w:rPr>
                <w:rFonts w:hint="cs"/>
                <w:rtl/>
              </w:rPr>
              <w:t xml:space="preserve"> פלילי. </w:t>
            </w:r>
          </w:p>
        </w:tc>
      </w:tr>
      <w:tr w:rsidR="00057985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985" w:rsidRDefault="00057985" w:rsidP="00057985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7/2012</w:t>
            </w:r>
          </w:p>
          <w:p w:rsidR="00057985" w:rsidRDefault="00057985" w:rsidP="00057985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מכרז ממוכן מתפתח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57985" w:rsidRDefault="00057985" w:rsidP="004E4E0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ייצור, אספקה והצבת מבנים יבילים טרומיים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57985" w:rsidRDefault="00057985" w:rsidP="004E4E0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 שנים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85" w:rsidRDefault="00057985" w:rsidP="004E4E0D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1,000 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985" w:rsidRDefault="00057985" w:rsidP="004E4E0D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דורון כהן    טל' </w:t>
            </w:r>
          </w:p>
          <w:p w:rsidR="00057985" w:rsidRPr="00102BFB" w:rsidRDefault="00057985" w:rsidP="004E4E0D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08-9124439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57985" w:rsidRDefault="00057985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03.04.12 שעה </w:t>
            </w:r>
          </w:p>
          <w:p w:rsidR="00057985" w:rsidRDefault="00057985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057985" w:rsidRDefault="00057985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057985" w:rsidRDefault="00057985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85" w:rsidRDefault="00057985" w:rsidP="004E4E0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200,000  ש"ח בתוקף עד 03.07.12</w:t>
            </w:r>
          </w:p>
        </w:tc>
      </w:tr>
      <w:tr w:rsidR="00057985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85" w:rsidRDefault="00057985" w:rsidP="004E4E0D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057985" w:rsidRDefault="00057985" w:rsidP="00057985">
            <w:pPr>
              <w:tabs>
                <w:tab w:val="left" w:pos="567"/>
              </w:tabs>
              <w:ind w:left="54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למציע נסיון מוכח בשנים 2010-2011 בייצור, אספקה והצבת מבנים יבילים טרומיים בהיקף של 60 מבנים לפחות בכל שנה </w:t>
            </w:r>
          </w:p>
        </w:tc>
      </w:tr>
    </w:tbl>
    <w:p w:rsidR="00854F3B" w:rsidRPr="00057985" w:rsidRDefault="00854F3B" w:rsidP="00854F3B">
      <w:pPr>
        <w:jc w:val="both"/>
        <w:rPr>
          <w:rFonts w:hint="cs"/>
          <w:b/>
          <w:bCs/>
          <w:rtl/>
        </w:rPr>
      </w:pPr>
    </w:p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000" w:rsidRDefault="00DA3000">
      <w:r>
        <w:separator/>
      </w:r>
    </w:p>
  </w:endnote>
  <w:endnote w:type="continuationSeparator" w:id="1">
    <w:p w:rsidR="00DA3000" w:rsidRDefault="00DA3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000" w:rsidRDefault="00DA3000">
      <w:r>
        <w:separator/>
      </w:r>
    </w:p>
  </w:footnote>
  <w:footnote w:type="continuationSeparator" w:id="1">
    <w:p w:rsidR="00DA3000" w:rsidRDefault="00DA3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985" w:rsidRDefault="00057985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057985" w:rsidRDefault="00057985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985" w:rsidRDefault="00057985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057985" w:rsidRDefault="00057985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71"/>
    <w:multiLevelType w:val="hybridMultilevel"/>
    <w:tmpl w:val="76E21B9E"/>
    <w:lvl w:ilvl="0" w:tplc="8DAA29A2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6575F05"/>
    <w:multiLevelType w:val="hybridMultilevel"/>
    <w:tmpl w:val="849266F8"/>
    <w:lvl w:ilvl="0" w:tplc="E7EAA1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430F8"/>
    <w:multiLevelType w:val="hybridMultilevel"/>
    <w:tmpl w:val="7D942ACE"/>
    <w:lvl w:ilvl="0" w:tplc="3DDEF8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A878A6"/>
    <w:multiLevelType w:val="hybridMultilevel"/>
    <w:tmpl w:val="F606DB6E"/>
    <w:lvl w:ilvl="0" w:tplc="ADC0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F53F27"/>
    <w:multiLevelType w:val="hybridMultilevel"/>
    <w:tmpl w:val="08A4EEA0"/>
    <w:lvl w:ilvl="0" w:tplc="05AE68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AC2AA8"/>
    <w:multiLevelType w:val="hybridMultilevel"/>
    <w:tmpl w:val="7B7C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BF7706"/>
    <w:multiLevelType w:val="hybridMultilevel"/>
    <w:tmpl w:val="750E0B02"/>
    <w:lvl w:ilvl="0" w:tplc="2C1811A6">
      <w:start w:val="1"/>
      <w:numFmt w:val="hebrew1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AA8C56EC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8">
    <w:nsid w:val="22B37556"/>
    <w:multiLevelType w:val="hybridMultilevel"/>
    <w:tmpl w:val="B6903D80"/>
    <w:lvl w:ilvl="0" w:tplc="DB92F63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7565C"/>
    <w:multiLevelType w:val="hybridMultilevel"/>
    <w:tmpl w:val="445C104A"/>
    <w:lvl w:ilvl="0" w:tplc="3DB01C3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B4412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B0A5740"/>
    <w:multiLevelType w:val="hybridMultilevel"/>
    <w:tmpl w:val="992E0440"/>
    <w:lvl w:ilvl="0" w:tplc="A5D6B4E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450684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C516D7B"/>
    <w:multiLevelType w:val="hybridMultilevel"/>
    <w:tmpl w:val="69520466"/>
    <w:lvl w:ilvl="0" w:tplc="36A84D7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2CE4665A"/>
    <w:multiLevelType w:val="hybridMultilevel"/>
    <w:tmpl w:val="4CA272E2"/>
    <w:lvl w:ilvl="0" w:tplc="0A4C7A7C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>
    <w:nsid w:val="2F6A21CD"/>
    <w:multiLevelType w:val="hybridMultilevel"/>
    <w:tmpl w:val="B6C41F58"/>
    <w:lvl w:ilvl="0" w:tplc="45681B9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1A41B61"/>
    <w:multiLevelType w:val="hybridMultilevel"/>
    <w:tmpl w:val="5F1AC838"/>
    <w:lvl w:ilvl="0" w:tplc="C700C33C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24F3393"/>
    <w:multiLevelType w:val="hybridMultilevel"/>
    <w:tmpl w:val="0A361BF6"/>
    <w:lvl w:ilvl="0" w:tplc="9D6A70A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2FB0FA4"/>
    <w:multiLevelType w:val="hybridMultilevel"/>
    <w:tmpl w:val="324A883C"/>
    <w:lvl w:ilvl="0" w:tplc="C72465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FC3EE9"/>
    <w:multiLevelType w:val="hybridMultilevel"/>
    <w:tmpl w:val="A2C62472"/>
    <w:lvl w:ilvl="0" w:tplc="7CB0CBF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0E1E9F"/>
    <w:multiLevelType w:val="hybridMultilevel"/>
    <w:tmpl w:val="32007A62"/>
    <w:lvl w:ilvl="0" w:tplc="863E6AD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CC1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282FE8"/>
    <w:multiLevelType w:val="hybridMultilevel"/>
    <w:tmpl w:val="60ECBC1E"/>
    <w:lvl w:ilvl="0" w:tplc="DF1017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A94D31"/>
    <w:multiLevelType w:val="hybridMultilevel"/>
    <w:tmpl w:val="F87A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3E357B"/>
    <w:multiLevelType w:val="hybridMultilevel"/>
    <w:tmpl w:val="73340054"/>
    <w:lvl w:ilvl="0" w:tplc="1ECE320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CDC49FB"/>
    <w:multiLevelType w:val="hybridMultilevel"/>
    <w:tmpl w:val="A2BA2B88"/>
    <w:lvl w:ilvl="0" w:tplc="19DEA8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E331AE"/>
    <w:multiLevelType w:val="hybridMultilevel"/>
    <w:tmpl w:val="932CA788"/>
    <w:lvl w:ilvl="0" w:tplc="AA504002">
      <w:start w:val="2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052CA"/>
    <w:multiLevelType w:val="hybridMultilevel"/>
    <w:tmpl w:val="0FB01E20"/>
    <w:lvl w:ilvl="0" w:tplc="1D5C977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712BF"/>
    <w:multiLevelType w:val="hybridMultilevel"/>
    <w:tmpl w:val="23F008A8"/>
    <w:lvl w:ilvl="0" w:tplc="9E5CC04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15199F"/>
    <w:multiLevelType w:val="hybridMultilevel"/>
    <w:tmpl w:val="992216C6"/>
    <w:lvl w:ilvl="0" w:tplc="753CF2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abstractNum w:abstractNumId="30">
    <w:nsid w:val="58E46361"/>
    <w:multiLevelType w:val="hybridMultilevel"/>
    <w:tmpl w:val="52B69754"/>
    <w:lvl w:ilvl="0" w:tplc="5A6C4A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B97CA7"/>
    <w:multiLevelType w:val="hybridMultilevel"/>
    <w:tmpl w:val="BB4CFD40"/>
    <w:lvl w:ilvl="0" w:tplc="1D5EF3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0B3F26"/>
    <w:multiLevelType w:val="hybridMultilevel"/>
    <w:tmpl w:val="14F8D05E"/>
    <w:lvl w:ilvl="0" w:tplc="AB7AFCC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8990738"/>
    <w:multiLevelType w:val="hybridMultilevel"/>
    <w:tmpl w:val="C1DCB8FE"/>
    <w:lvl w:ilvl="0" w:tplc="68ACFB1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A022DC4"/>
    <w:multiLevelType w:val="hybridMultilevel"/>
    <w:tmpl w:val="9A1E09BC"/>
    <w:lvl w:ilvl="0" w:tplc="B114F35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FE25A8"/>
    <w:multiLevelType w:val="hybridMultilevel"/>
    <w:tmpl w:val="4FF4C928"/>
    <w:lvl w:ilvl="0" w:tplc="98B85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3477F8"/>
    <w:multiLevelType w:val="hybridMultilevel"/>
    <w:tmpl w:val="5A5033E8"/>
    <w:lvl w:ilvl="0" w:tplc="31FA8C0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82707"/>
    <w:multiLevelType w:val="hybridMultilevel"/>
    <w:tmpl w:val="7C8EC362"/>
    <w:lvl w:ilvl="0" w:tplc="DA36EF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A40B6A"/>
    <w:multiLevelType w:val="hybridMultilevel"/>
    <w:tmpl w:val="EA488184"/>
    <w:lvl w:ilvl="0" w:tplc="92926D2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FC444D"/>
    <w:multiLevelType w:val="hybridMultilevel"/>
    <w:tmpl w:val="B9FED79A"/>
    <w:lvl w:ilvl="0" w:tplc="74D23BB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"/>
  </w:num>
  <w:num w:numId="3">
    <w:abstractNumId w:val="21"/>
  </w:num>
  <w:num w:numId="4">
    <w:abstractNumId w:val="39"/>
  </w:num>
  <w:num w:numId="5">
    <w:abstractNumId w:val="5"/>
  </w:num>
  <w:num w:numId="6">
    <w:abstractNumId w:val="36"/>
  </w:num>
  <w:num w:numId="7">
    <w:abstractNumId w:val="1"/>
  </w:num>
  <w:num w:numId="8">
    <w:abstractNumId w:val="25"/>
  </w:num>
  <w:num w:numId="9">
    <w:abstractNumId w:val="9"/>
  </w:num>
  <w:num w:numId="10">
    <w:abstractNumId w:val="30"/>
  </w:num>
  <w:num w:numId="11">
    <w:abstractNumId w:val="4"/>
  </w:num>
  <w:num w:numId="12">
    <w:abstractNumId w:val="7"/>
  </w:num>
  <w:num w:numId="13">
    <w:abstractNumId w:val="18"/>
  </w:num>
  <w:num w:numId="14">
    <w:abstractNumId w:val="35"/>
  </w:num>
  <w:num w:numId="15">
    <w:abstractNumId w:val="19"/>
  </w:num>
  <w:num w:numId="16">
    <w:abstractNumId w:val="3"/>
  </w:num>
  <w:num w:numId="17">
    <w:abstractNumId w:val="28"/>
  </w:num>
  <w:num w:numId="18">
    <w:abstractNumId w:val="6"/>
  </w:num>
  <w:num w:numId="19">
    <w:abstractNumId w:val="22"/>
  </w:num>
  <w:num w:numId="20">
    <w:abstractNumId w:val="24"/>
  </w:num>
  <w:num w:numId="21">
    <w:abstractNumId w:val="38"/>
  </w:num>
  <w:num w:numId="22">
    <w:abstractNumId w:val="37"/>
  </w:num>
  <w:num w:numId="23">
    <w:abstractNumId w:val="20"/>
  </w:num>
  <w:num w:numId="24">
    <w:abstractNumId w:val="23"/>
  </w:num>
  <w:num w:numId="25">
    <w:abstractNumId w:val="13"/>
  </w:num>
  <w:num w:numId="26">
    <w:abstractNumId w:val="0"/>
  </w:num>
  <w:num w:numId="27">
    <w:abstractNumId w:val="14"/>
  </w:num>
  <w:num w:numId="28">
    <w:abstractNumId w:val="26"/>
  </w:num>
  <w:num w:numId="29">
    <w:abstractNumId w:val="8"/>
  </w:num>
  <w:num w:numId="30">
    <w:abstractNumId w:val="34"/>
  </w:num>
  <w:num w:numId="31">
    <w:abstractNumId w:val="33"/>
  </w:num>
  <w:num w:numId="32">
    <w:abstractNumId w:val="10"/>
  </w:num>
  <w:num w:numId="33">
    <w:abstractNumId w:val="12"/>
  </w:num>
  <w:num w:numId="34">
    <w:abstractNumId w:val="16"/>
  </w:num>
  <w:num w:numId="35">
    <w:abstractNumId w:val="27"/>
  </w:num>
  <w:num w:numId="36">
    <w:abstractNumId w:val="15"/>
  </w:num>
  <w:num w:numId="37">
    <w:abstractNumId w:val="17"/>
  </w:num>
  <w:num w:numId="38">
    <w:abstractNumId w:val="31"/>
  </w:num>
  <w:num w:numId="39">
    <w:abstractNumId w:val="11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40D3"/>
    <w:rsid w:val="00024AB7"/>
    <w:rsid w:val="000353DC"/>
    <w:rsid w:val="00040488"/>
    <w:rsid w:val="00042036"/>
    <w:rsid w:val="000429D4"/>
    <w:rsid w:val="000455DE"/>
    <w:rsid w:val="000507C6"/>
    <w:rsid w:val="00054A09"/>
    <w:rsid w:val="000555CD"/>
    <w:rsid w:val="00057985"/>
    <w:rsid w:val="00062814"/>
    <w:rsid w:val="00065A73"/>
    <w:rsid w:val="00082B62"/>
    <w:rsid w:val="00084449"/>
    <w:rsid w:val="000848ED"/>
    <w:rsid w:val="00084BD2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4A35"/>
    <w:rsid w:val="00105805"/>
    <w:rsid w:val="001061D7"/>
    <w:rsid w:val="00106744"/>
    <w:rsid w:val="00106D37"/>
    <w:rsid w:val="0011059C"/>
    <w:rsid w:val="00111C84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4D5"/>
    <w:rsid w:val="00155060"/>
    <w:rsid w:val="00156095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3575"/>
    <w:rsid w:val="00193931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2025"/>
    <w:rsid w:val="00212358"/>
    <w:rsid w:val="00213495"/>
    <w:rsid w:val="002162FE"/>
    <w:rsid w:val="00224767"/>
    <w:rsid w:val="002335E8"/>
    <w:rsid w:val="00234D03"/>
    <w:rsid w:val="00235BDD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14D4"/>
    <w:rsid w:val="00271647"/>
    <w:rsid w:val="0028522F"/>
    <w:rsid w:val="00290307"/>
    <w:rsid w:val="00290EB7"/>
    <w:rsid w:val="00291B78"/>
    <w:rsid w:val="002951BE"/>
    <w:rsid w:val="002A0FE0"/>
    <w:rsid w:val="002A17EA"/>
    <w:rsid w:val="002A26DC"/>
    <w:rsid w:val="002A6D07"/>
    <w:rsid w:val="002B0BFD"/>
    <w:rsid w:val="002B26D7"/>
    <w:rsid w:val="002B301C"/>
    <w:rsid w:val="002B6B89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303E6C"/>
    <w:rsid w:val="00304460"/>
    <w:rsid w:val="003050ED"/>
    <w:rsid w:val="003056C4"/>
    <w:rsid w:val="003104D6"/>
    <w:rsid w:val="00312415"/>
    <w:rsid w:val="00312729"/>
    <w:rsid w:val="0031366A"/>
    <w:rsid w:val="00314E1E"/>
    <w:rsid w:val="00316696"/>
    <w:rsid w:val="00317183"/>
    <w:rsid w:val="00321B8E"/>
    <w:rsid w:val="00324303"/>
    <w:rsid w:val="0033158F"/>
    <w:rsid w:val="0033580E"/>
    <w:rsid w:val="003369D6"/>
    <w:rsid w:val="00340D1A"/>
    <w:rsid w:val="0035484B"/>
    <w:rsid w:val="00354ABB"/>
    <w:rsid w:val="00370E6F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4F20"/>
    <w:rsid w:val="003F73EE"/>
    <w:rsid w:val="003F76D1"/>
    <w:rsid w:val="00402DCC"/>
    <w:rsid w:val="00403D5A"/>
    <w:rsid w:val="00403DF2"/>
    <w:rsid w:val="00410C75"/>
    <w:rsid w:val="00411ED3"/>
    <w:rsid w:val="0042195D"/>
    <w:rsid w:val="004310A8"/>
    <w:rsid w:val="004316D5"/>
    <w:rsid w:val="00433D36"/>
    <w:rsid w:val="00434D3F"/>
    <w:rsid w:val="004375E8"/>
    <w:rsid w:val="00437DD8"/>
    <w:rsid w:val="00440803"/>
    <w:rsid w:val="0045378F"/>
    <w:rsid w:val="00465040"/>
    <w:rsid w:val="00465DA5"/>
    <w:rsid w:val="004776F9"/>
    <w:rsid w:val="00480977"/>
    <w:rsid w:val="004854CE"/>
    <w:rsid w:val="00490A00"/>
    <w:rsid w:val="004938F8"/>
    <w:rsid w:val="004939FC"/>
    <w:rsid w:val="00494E06"/>
    <w:rsid w:val="0049577E"/>
    <w:rsid w:val="004A7A85"/>
    <w:rsid w:val="004B055F"/>
    <w:rsid w:val="004B1167"/>
    <w:rsid w:val="004B170F"/>
    <w:rsid w:val="004B248C"/>
    <w:rsid w:val="004B2AED"/>
    <w:rsid w:val="004B3677"/>
    <w:rsid w:val="004C34FB"/>
    <w:rsid w:val="004D2D05"/>
    <w:rsid w:val="004D6286"/>
    <w:rsid w:val="004E1D5E"/>
    <w:rsid w:val="004E1E44"/>
    <w:rsid w:val="004E1F9F"/>
    <w:rsid w:val="004E41B7"/>
    <w:rsid w:val="004E4E0D"/>
    <w:rsid w:val="004E5AA8"/>
    <w:rsid w:val="004E7CE6"/>
    <w:rsid w:val="004F51B3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7894"/>
    <w:rsid w:val="005C0BF8"/>
    <w:rsid w:val="005C17E9"/>
    <w:rsid w:val="005C19CB"/>
    <w:rsid w:val="005C22CB"/>
    <w:rsid w:val="005C2874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3F64"/>
    <w:rsid w:val="005F55B2"/>
    <w:rsid w:val="00602600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620B6"/>
    <w:rsid w:val="006679B2"/>
    <w:rsid w:val="00670BF2"/>
    <w:rsid w:val="00670C54"/>
    <w:rsid w:val="0067545B"/>
    <w:rsid w:val="006756F2"/>
    <w:rsid w:val="006763D9"/>
    <w:rsid w:val="006766E8"/>
    <w:rsid w:val="00683774"/>
    <w:rsid w:val="006864CC"/>
    <w:rsid w:val="00687CCB"/>
    <w:rsid w:val="00695E09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35E2"/>
    <w:rsid w:val="0070338C"/>
    <w:rsid w:val="00707A77"/>
    <w:rsid w:val="007124C9"/>
    <w:rsid w:val="00714822"/>
    <w:rsid w:val="00721961"/>
    <w:rsid w:val="007252DC"/>
    <w:rsid w:val="007311F1"/>
    <w:rsid w:val="0073276B"/>
    <w:rsid w:val="00735AFE"/>
    <w:rsid w:val="0074130F"/>
    <w:rsid w:val="007476CB"/>
    <w:rsid w:val="00751200"/>
    <w:rsid w:val="00753F13"/>
    <w:rsid w:val="0075454F"/>
    <w:rsid w:val="0076202D"/>
    <w:rsid w:val="0076679A"/>
    <w:rsid w:val="00771756"/>
    <w:rsid w:val="00782EE9"/>
    <w:rsid w:val="00784D4E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11ABF"/>
    <w:rsid w:val="0081588D"/>
    <w:rsid w:val="008238F7"/>
    <w:rsid w:val="00824675"/>
    <w:rsid w:val="00840AC5"/>
    <w:rsid w:val="00840B06"/>
    <w:rsid w:val="008412E3"/>
    <w:rsid w:val="00846559"/>
    <w:rsid w:val="0084657A"/>
    <w:rsid w:val="008479ED"/>
    <w:rsid w:val="00854F3B"/>
    <w:rsid w:val="008607CD"/>
    <w:rsid w:val="008610B7"/>
    <w:rsid w:val="00862FA2"/>
    <w:rsid w:val="008647B4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26A2"/>
    <w:rsid w:val="008B3230"/>
    <w:rsid w:val="008B338B"/>
    <w:rsid w:val="008C149E"/>
    <w:rsid w:val="008C3D6C"/>
    <w:rsid w:val="008C5682"/>
    <w:rsid w:val="008D2C22"/>
    <w:rsid w:val="008D612A"/>
    <w:rsid w:val="008E562F"/>
    <w:rsid w:val="008E7362"/>
    <w:rsid w:val="008F3624"/>
    <w:rsid w:val="008F4BCB"/>
    <w:rsid w:val="00900A69"/>
    <w:rsid w:val="009049E7"/>
    <w:rsid w:val="00915D51"/>
    <w:rsid w:val="00923D68"/>
    <w:rsid w:val="00930E04"/>
    <w:rsid w:val="0093211D"/>
    <w:rsid w:val="00936C1B"/>
    <w:rsid w:val="00942482"/>
    <w:rsid w:val="00943FF1"/>
    <w:rsid w:val="009635D2"/>
    <w:rsid w:val="009642E2"/>
    <w:rsid w:val="00971084"/>
    <w:rsid w:val="00973646"/>
    <w:rsid w:val="00975E69"/>
    <w:rsid w:val="009772D4"/>
    <w:rsid w:val="00980492"/>
    <w:rsid w:val="00981C1E"/>
    <w:rsid w:val="00983405"/>
    <w:rsid w:val="00984491"/>
    <w:rsid w:val="00987E1F"/>
    <w:rsid w:val="00995C68"/>
    <w:rsid w:val="0099663F"/>
    <w:rsid w:val="00997538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552"/>
    <w:rsid w:val="009D67B8"/>
    <w:rsid w:val="009E4FF9"/>
    <w:rsid w:val="009E75AB"/>
    <w:rsid w:val="009F07E5"/>
    <w:rsid w:val="009F103A"/>
    <w:rsid w:val="00A004AB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C1003"/>
    <w:rsid w:val="00AC271F"/>
    <w:rsid w:val="00AC2FB9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36145"/>
    <w:rsid w:val="00B45FDF"/>
    <w:rsid w:val="00B46BBF"/>
    <w:rsid w:val="00B46ED3"/>
    <w:rsid w:val="00B477EA"/>
    <w:rsid w:val="00B53D32"/>
    <w:rsid w:val="00B607F5"/>
    <w:rsid w:val="00B62A78"/>
    <w:rsid w:val="00B66B71"/>
    <w:rsid w:val="00B7389C"/>
    <w:rsid w:val="00B836F4"/>
    <w:rsid w:val="00B840C6"/>
    <w:rsid w:val="00B86123"/>
    <w:rsid w:val="00B911F1"/>
    <w:rsid w:val="00B91414"/>
    <w:rsid w:val="00BA1626"/>
    <w:rsid w:val="00BA2909"/>
    <w:rsid w:val="00BA3D51"/>
    <w:rsid w:val="00BA7865"/>
    <w:rsid w:val="00BA79D2"/>
    <w:rsid w:val="00BB04B8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159B5"/>
    <w:rsid w:val="00C32252"/>
    <w:rsid w:val="00C35880"/>
    <w:rsid w:val="00C3631E"/>
    <w:rsid w:val="00C36E3A"/>
    <w:rsid w:val="00C36F1A"/>
    <w:rsid w:val="00C36FB6"/>
    <w:rsid w:val="00C47609"/>
    <w:rsid w:val="00C56195"/>
    <w:rsid w:val="00C57653"/>
    <w:rsid w:val="00C629F7"/>
    <w:rsid w:val="00C65EE2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456E"/>
    <w:rsid w:val="00C95864"/>
    <w:rsid w:val="00CA0AB9"/>
    <w:rsid w:val="00CA11F9"/>
    <w:rsid w:val="00CA2B1B"/>
    <w:rsid w:val="00CA7FF2"/>
    <w:rsid w:val="00CB1D13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219FB"/>
    <w:rsid w:val="00D22AEF"/>
    <w:rsid w:val="00D22E43"/>
    <w:rsid w:val="00D24380"/>
    <w:rsid w:val="00D257EB"/>
    <w:rsid w:val="00D26C95"/>
    <w:rsid w:val="00D27223"/>
    <w:rsid w:val="00D27D0B"/>
    <w:rsid w:val="00D32FBF"/>
    <w:rsid w:val="00D33AE8"/>
    <w:rsid w:val="00D34ECC"/>
    <w:rsid w:val="00D368F2"/>
    <w:rsid w:val="00D37543"/>
    <w:rsid w:val="00D37A0F"/>
    <w:rsid w:val="00D46AFC"/>
    <w:rsid w:val="00D56908"/>
    <w:rsid w:val="00D616E2"/>
    <w:rsid w:val="00D718E7"/>
    <w:rsid w:val="00D75C34"/>
    <w:rsid w:val="00D764B0"/>
    <w:rsid w:val="00D80E3E"/>
    <w:rsid w:val="00D82035"/>
    <w:rsid w:val="00D867BB"/>
    <w:rsid w:val="00D92B09"/>
    <w:rsid w:val="00D92BDD"/>
    <w:rsid w:val="00DA0500"/>
    <w:rsid w:val="00DA2CBC"/>
    <w:rsid w:val="00DA3000"/>
    <w:rsid w:val="00DA48BA"/>
    <w:rsid w:val="00DA6593"/>
    <w:rsid w:val="00DB2AED"/>
    <w:rsid w:val="00DB3C35"/>
    <w:rsid w:val="00DB4391"/>
    <w:rsid w:val="00DB4541"/>
    <w:rsid w:val="00DB4BF7"/>
    <w:rsid w:val="00DB6332"/>
    <w:rsid w:val="00DC1481"/>
    <w:rsid w:val="00DD084E"/>
    <w:rsid w:val="00DD33C3"/>
    <w:rsid w:val="00DD44E8"/>
    <w:rsid w:val="00DD6D6F"/>
    <w:rsid w:val="00DE4BD1"/>
    <w:rsid w:val="00DE5469"/>
    <w:rsid w:val="00DE6F3A"/>
    <w:rsid w:val="00DF119C"/>
    <w:rsid w:val="00DF36DB"/>
    <w:rsid w:val="00DF422E"/>
    <w:rsid w:val="00DF4566"/>
    <w:rsid w:val="00DF70D1"/>
    <w:rsid w:val="00DF7C20"/>
    <w:rsid w:val="00E01F75"/>
    <w:rsid w:val="00E01FE2"/>
    <w:rsid w:val="00E03616"/>
    <w:rsid w:val="00E0440F"/>
    <w:rsid w:val="00E11455"/>
    <w:rsid w:val="00E11E47"/>
    <w:rsid w:val="00E144A7"/>
    <w:rsid w:val="00E21599"/>
    <w:rsid w:val="00E219D3"/>
    <w:rsid w:val="00E34560"/>
    <w:rsid w:val="00E37A6E"/>
    <w:rsid w:val="00E40200"/>
    <w:rsid w:val="00E40C4A"/>
    <w:rsid w:val="00E430B5"/>
    <w:rsid w:val="00E46793"/>
    <w:rsid w:val="00E4782D"/>
    <w:rsid w:val="00E6009C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7D95"/>
    <w:rsid w:val="00F57E9A"/>
    <w:rsid w:val="00F60708"/>
    <w:rsid w:val="00F62C37"/>
    <w:rsid w:val="00F64A5A"/>
    <w:rsid w:val="00F73487"/>
    <w:rsid w:val="00F73C51"/>
    <w:rsid w:val="00F81657"/>
    <w:rsid w:val="00F8305D"/>
    <w:rsid w:val="00F91391"/>
    <w:rsid w:val="00F96FD6"/>
    <w:rsid w:val="00FA07CF"/>
    <w:rsid w:val="00FA1D69"/>
    <w:rsid w:val="00FB3151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233F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0</TotalTime>
  <Pages>1</Pages>
  <Words>421</Words>
  <Characters>2107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2012-03-04T11:34:00Z</cp:lastPrinted>
  <dcterms:created xsi:type="dcterms:W3CDTF">2012-05-09T12:43:00Z</dcterms:created>
  <dcterms:modified xsi:type="dcterms:W3CDTF">2012-05-09T12:43:00Z</dcterms:modified>
</cp:coreProperties>
</file>